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13" w:rsidRPr="00750E93" w:rsidRDefault="00A30F13" w:rsidP="00750E93">
      <w:pPr>
        <w:tabs>
          <w:tab w:val="left" w:pos="9360"/>
        </w:tabs>
        <w:spacing w:line="239" w:lineRule="auto"/>
        <w:ind w:left="979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120 Р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О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КІВ ВІД ДНЯ Н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А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Р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О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ДЖЕННЯ ВОЛО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Д</w:t>
      </w:r>
      <w:r w:rsidRPr="00750E93">
        <w:rPr>
          <w:rFonts w:ascii="Times New Roman" w:hAnsi="Times New Roman" w:cs="Times New Roman"/>
          <w:b/>
          <w:bCs/>
          <w:color w:val="0000FF"/>
          <w:spacing w:val="1"/>
          <w:sz w:val="36"/>
          <w:szCs w:val="36"/>
        </w:rPr>
        <w:t>И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М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И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РА МИКОЛАЙ</w:t>
      </w:r>
      <w:r w:rsidRPr="00750E93">
        <w:rPr>
          <w:rFonts w:ascii="Times New Roman" w:hAnsi="Times New Roman" w:cs="Times New Roman"/>
          <w:b/>
          <w:bCs/>
          <w:color w:val="0000FF"/>
          <w:spacing w:val="1"/>
          <w:sz w:val="36"/>
          <w:szCs w:val="36"/>
        </w:rPr>
        <w:t>О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ВИ</w:t>
      </w:r>
      <w:r w:rsidRPr="00750E93">
        <w:rPr>
          <w:rFonts w:ascii="Times New Roman" w:hAnsi="Times New Roman" w:cs="Times New Roman"/>
          <w:b/>
          <w:bCs/>
          <w:color w:val="0000FF"/>
          <w:spacing w:val="-1"/>
          <w:sz w:val="36"/>
          <w:szCs w:val="36"/>
        </w:rPr>
        <w:t>Ч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А СОСЮ</w:t>
      </w:r>
      <w:r w:rsidRPr="00750E93">
        <w:rPr>
          <w:rFonts w:ascii="Times New Roman" w:hAnsi="Times New Roman" w:cs="Times New Roman"/>
          <w:b/>
          <w:bCs/>
          <w:color w:val="0000FF"/>
          <w:spacing w:val="1"/>
          <w:sz w:val="36"/>
          <w:szCs w:val="36"/>
        </w:rPr>
        <w:t>Р</w:t>
      </w:r>
      <w:r w:rsidRPr="00750E93">
        <w:rPr>
          <w:rFonts w:ascii="Times New Roman" w:hAnsi="Times New Roman" w:cs="Times New Roman"/>
          <w:b/>
          <w:bCs/>
          <w:color w:val="0000FF"/>
          <w:sz w:val="36"/>
          <w:szCs w:val="36"/>
        </w:rPr>
        <w:t>И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8.25pt;margin-top:5.35pt;width:213pt;height:290.65pt;z-index:-251658240" wrapcoords="-72 0 -72 21547 21600 21547 21600 0 -72 0">
            <v:imagedata r:id="rId4" o:title=""/>
            <w10:wrap type="tight"/>
          </v:shape>
        </w:pic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Pr="00750E9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ліриком,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солов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йком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 чиє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оетичне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ромовляло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ього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щого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землі.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автобіо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рафічна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поета,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історія, пережита в любові 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нави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ті, радості 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жита го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тро, до слі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, до зне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оги.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color w:val="0000FF"/>
          <w:spacing w:val="50"/>
          <w:sz w:val="28"/>
          <w:szCs w:val="28"/>
        </w:rPr>
        <w:t>.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color w:val="0000FF"/>
          <w:sz w:val="28"/>
          <w:szCs w:val="28"/>
        </w:rPr>
        <w:t>ит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z w:val="28"/>
          <w:szCs w:val="28"/>
        </w:rPr>
        <w:t>нст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color w:val="0000FF"/>
          <w:sz w:val="28"/>
          <w:szCs w:val="28"/>
        </w:rPr>
        <w:t>о і ю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FF"/>
          <w:sz w:val="28"/>
          <w:szCs w:val="28"/>
        </w:rPr>
        <w:t>іс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ь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Миколайо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осюра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ився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із 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’яного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ськ).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Микола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рович,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ляр,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 люд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епоси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бічно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обдаров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ною,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елюв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в, прац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сільсь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адвок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мав фран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Дмитрів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оджен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рбка)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шня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обітни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нського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айм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ереважно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ім го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подар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–1911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содово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хнь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(біл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відоме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 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Рота,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скл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ка)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істом,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чорноробом.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 1911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1918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рік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двокласно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щі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hAnsi="Times New Roman" w:cs="Times New Roman"/>
          <w:color w:val="000000"/>
          <w:sz w:val="24"/>
          <w:szCs w:val="24"/>
        </w:rPr>
        <w:t>ьог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 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жчому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сільсь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огосподар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щі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-Донец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кої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алізниці,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ркшейдер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ець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содового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є).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брав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революці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ніше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Червоній армії.</w:t>
      </w:r>
    </w:p>
    <w:p w:rsidR="00A30F13" w:rsidRDefault="00A30F13">
      <w:pPr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сором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язл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віт 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дянської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війни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країнськ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прапорами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броєю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роти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z w:val="24"/>
          <w:szCs w:val="24"/>
        </w:rPr>
        <w:t>шо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Петлюрівськ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іцер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етро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дрій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Голов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Борис Анто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видович,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добровол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-кав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лерист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андр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авіть 16-річний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держчиновника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УНР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вло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тап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я),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вло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color w:val="000000"/>
          <w:sz w:val="24"/>
          <w:szCs w:val="24"/>
        </w:rPr>
        <w:t>олич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1920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 борот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разом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льшов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ків.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декого,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Юрія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овськ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рвоні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взяли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етл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рівська заква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 в них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алиши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я назав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 Яро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лав 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акі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янської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війни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вчив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ніст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ркові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(1922–1923)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аці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Харківсько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</w:p>
    <w:p w:rsidR="00A30F13" w:rsidRDefault="00A30F13">
      <w:pPr>
        <w:tabs>
          <w:tab w:val="left" w:pos="1214"/>
          <w:tab w:val="left" w:pos="1624"/>
          <w:tab w:val="left" w:pos="2410"/>
          <w:tab w:val="left" w:pos="3337"/>
          <w:tab w:val="left" w:pos="4153"/>
          <w:tab w:val="left" w:pos="4926"/>
          <w:tab w:val="left" w:pos="6056"/>
        </w:tabs>
        <w:ind w:left="1" w:right="30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33pt;margin-top:29.4pt;width:134.55pt;height:209.7pt;z-index:-251657216" wrapcoords="-72 0 -72 21554 21600 21554 21600 0 -72 0">
            <v:imagedata r:id="rId5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освіти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(1923–1925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належ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 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цій   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УСПП.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color w:val="0000FF"/>
          <w:sz w:val="28"/>
          <w:szCs w:val="28"/>
        </w:rPr>
        <w:t>. Ра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ній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FF"/>
          <w:sz w:val="28"/>
          <w:szCs w:val="28"/>
        </w:rPr>
        <w:t>е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z w:val="28"/>
          <w:szCs w:val="28"/>
        </w:rPr>
        <w:t>іод лі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ерат</w:t>
      </w:r>
      <w:r>
        <w:rPr>
          <w:rFonts w:ascii="Times New Roman" w:hAnsi="Times New Roman" w:cs="Times New Roman"/>
          <w:color w:val="0000FF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FF"/>
          <w:sz w:val="28"/>
          <w:szCs w:val="28"/>
        </w:rPr>
        <w:t>рної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FF"/>
          <w:sz w:val="28"/>
          <w:szCs w:val="28"/>
        </w:rPr>
        <w:t>орч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сті</w:t>
      </w:r>
    </w:p>
    <w:p w:rsidR="00A30F13" w:rsidRPr="00750E93" w:rsidRDefault="00A30F13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tabs>
          <w:tab w:val="left" w:pos="1067"/>
          <w:tab w:val="left" w:pos="1530"/>
          <w:tab w:val="left" w:pos="3364"/>
          <w:tab w:val="left" w:pos="4278"/>
          <w:tab w:val="left" w:pos="5715"/>
        </w:tabs>
        <w:ind w:left="1" w:right="304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рший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(російсь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мовою)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1917.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івах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береглися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ською мовою),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Армії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НР,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ерша збі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зі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шла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1921,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рапто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революці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йно</w:t>
      </w:r>
      <w:r>
        <w:rPr>
          <w:rFonts w:ascii="Times New Roman" w:hAnsi="Times New Roman" w:cs="Times New Roman"/>
          <w:color w:val="000000"/>
          <w:sz w:val="24"/>
          <w:szCs w:val="24"/>
        </w:rPr>
        <w:t>-ром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ична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(1922), 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найв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тніший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зразок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ичного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епо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 гром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дянської ві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ни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</w:p>
    <w:p w:rsidR="00A30F13" w:rsidRDefault="00A30F13">
      <w:pPr>
        <w:spacing w:line="239" w:lineRule="auto"/>
        <w:ind w:left="1" w:right="3002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Цій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вятив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інш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творів,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яких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оє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ється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нти</w:t>
      </w:r>
      <w:r>
        <w:rPr>
          <w:rFonts w:ascii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</w:p>
    <w:p w:rsidR="00A30F13" w:rsidRDefault="00A30F13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загальнол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м: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(1924),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(1925),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олоті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(1927)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зка</w:t>
      </w:r>
    </w:p>
    <w:p w:rsidR="00A30F13" w:rsidRDefault="00A30F13">
      <w:pPr>
        <w:ind w:left="1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аркові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лися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ерші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бори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свої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епови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а, М. Йог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ерших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явив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айсильніш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іри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ій поезії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своєї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чі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овні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чної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 революці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апал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тю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інти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Основні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джер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жив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юри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(народ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Шевчен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зніші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ики), перетоп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інал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z w:val="24"/>
          <w:szCs w:val="24"/>
        </w:rPr>
        <w:t>ичною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ростот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вірша,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ю і роман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 пі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ям.</w: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Починаючи вже з раннього періоду творчості, в поезії Сосюри знайшли відображення і суперечності його доби: типова для українського інтелігента 20-их років неможливість поєднати відданість більшовицькій революції з почуттям національного обов’язку: поема про внутрішнє роздвоєння («комунар і</w: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націоналіст») «Два Володьки» (1930), відразу по виході заборонена збірка «Серце» (1931). Попри заборони, у творчості Сосюри того часу потужно пробивається мотив українського патріотизму (недрукована поема «Махно», відома лише в уривках «Мазепа», 1930).</w:t>
      </w:r>
    </w:p>
    <w:p w:rsidR="00A30F13" w:rsidRPr="00750E9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4115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8pt;margin-top:7.6pt;width:118.1pt;height:191.7pt;z-index:-251656192" wrapcoords="-68 0 -68 21558 21600 21558 21600 0 -68 0">
            <v:imagedata r:id="rId6" o:title=""/>
            <w10:wrap type="tight"/>
          </v:shape>
        </w:pic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FF"/>
          <w:sz w:val="28"/>
          <w:szCs w:val="28"/>
        </w:rPr>
        <w:t>ізня т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во</w:t>
      </w:r>
      <w:r>
        <w:rPr>
          <w:rFonts w:ascii="Times New Roman" w:hAnsi="Times New Roman" w:cs="Times New Roman"/>
          <w:color w:val="0000FF"/>
          <w:sz w:val="28"/>
          <w:szCs w:val="28"/>
        </w:rPr>
        <w:t>рчість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Pr="00750E93" w:rsidRDefault="00A30F13" w:rsidP="00750E93">
      <w:pPr>
        <w:ind w:firstLine="720"/>
        <w:jc w:val="both"/>
      </w:pPr>
      <w:r w:rsidRPr="00750E93">
        <w:rPr>
          <w:rFonts w:ascii="Times New Roman" w:hAnsi="Times New Roman" w:cs="Times New Roman"/>
          <w:sz w:val="24"/>
          <w:szCs w:val="24"/>
        </w:rPr>
        <w:t>На початку 30-их років це призвело Сосюру до конфлікту з комуністичною партією, членом якої він був з 1920. На тлі голодної смерті мільйонів українських селян, і репресій та розстрілів діячів української культури за постишевщини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це довело Сосюру до межі психічного розладу. Попри 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несприятливі обставини, у 1930-их роках Сосюра, пору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будівничою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 xml:space="preserve">тематикою (типовий «Дніпрельстан» ще з 1926), майже єдиний </w:t>
      </w:r>
      <w:r w:rsidRPr="00750E93">
        <w:t>в Україні культивував інтимну, любовну лірику: «Червоні троянди» (1932), «Нові поезії» (1937), «Люблю» (1939), «Журавлі прилетіли» (1940) та інші.</w: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.3pt;margin-top:-.4pt;width:96pt;height:153.75pt;z-index:-251655168" wrapcoords="-169 0 -169 21495 21600 21495 21600 0 -169 0">
            <v:imagedata r:id="rId7" o:title=""/>
            <w10:wrap type="tight"/>
          </v:shape>
        </w:pict>
      </w:r>
      <w:r w:rsidRPr="00750E93">
        <w:rPr>
          <w:rFonts w:ascii="Times New Roman" w:hAnsi="Times New Roman" w:cs="Times New Roman"/>
          <w:sz w:val="24"/>
          <w:szCs w:val="24"/>
        </w:rPr>
        <w:t>1942–44 Сосюра воєнний кореспондент. З того часу збірки: «Під гул кривавий» (1942), «В годину гніву» (1942), поема «Олег Кошовий» (1943) та інші. З повоєнних збірок визначні: «Зелений світ» (1949), «Солов’їні далі» (1956), «Так ніхто не кохав» (1960). Помітне місце в творчості Сосюри посідають також ширші епічні полотна: поеми «1871» (1923), «Залізниця» (1924). віршований роман «Тарас Трясило» (1926).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Pr="00750E9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4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с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б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z w:val="28"/>
          <w:szCs w:val="28"/>
        </w:rPr>
        <w:t>с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е жит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я</w:t>
      </w:r>
    </w:p>
    <w:p w:rsidR="00A30F13" w:rsidRDefault="00A30F13">
      <w:pPr>
        <w:spacing w:before="104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ійно Володимир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</w:p>
    <w:p w:rsidR="00A30F13" w:rsidRDefault="00A30F13">
      <w:pPr>
        <w:ind w:left="-20" w:right="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перше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1922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Його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ерша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аперівна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рзі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 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шній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воноармійсь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овоє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</w:p>
    <w:p w:rsidR="00A30F13" w:rsidRDefault="00A30F13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ркові.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святив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Робфак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шові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 погляди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3688" w:right="25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 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йшл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ю, ще не знав я, що 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ить ідея. Ти 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</w:p>
    <w:p w:rsidR="00A30F13" w:rsidRDefault="00A30F13">
      <w:pPr>
        <w:ind w:left="368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люб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ла,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іяла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з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>ї.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ід першого шлю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воє 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Олег і 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ола.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сюра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вся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1931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ловою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Марією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12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молодшо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зак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 шко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єві.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січня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1932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ародив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 син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мир.</w:t>
      </w:r>
    </w:p>
    <w:p w:rsidR="00A30F13" w:rsidRDefault="00A30F13">
      <w:pPr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Марію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бто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голошен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вної таємн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лали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’ять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повертається, вони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 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шлюб.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53pt;margin-top:20.35pt;width:88.5pt;height:133.5pt;z-index:-251654144" wrapcoords="-183 0 -183 21479 21600 21479 21600 0 -183 0">
            <v:imagedata r:id="rId8" o:title=""/>
            <w10:wrap type="tight"/>
          </v:shape>
        </w:pict>
      </w:r>
    </w:p>
    <w:p w:rsidR="00A30F13" w:rsidRPr="00750E9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253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ружиною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арі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є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Гаврилівною</w:t>
      </w:r>
    </w:p>
    <w:p w:rsidR="00A30F13" w:rsidRDefault="00A30F13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5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ста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color w:val="0000FF"/>
          <w:sz w:val="28"/>
          <w:szCs w:val="28"/>
        </w:rPr>
        <w:t>ні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ки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color w:val="0000FF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тя</w:t>
      </w:r>
    </w:p>
    <w:p w:rsidR="00A30F13" w:rsidRDefault="00A30F13">
      <w:pPr>
        <w:spacing w:before="104"/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1948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ачено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айвищою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ородою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ією,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 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гостр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ападів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иводом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ття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газеті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авд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аціо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алізм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атріот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 поезію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1944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обстав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ючи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 про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вність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бірок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й),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досягнен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жчі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 його можл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тей.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Збір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творів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(192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–193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» (1957–1958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(197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–1972).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1937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1957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рр.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меш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єві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Роліт,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1957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л. М. Ко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юб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кого, 2, де йо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тановл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ам’ят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1965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єві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(надгроб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пам’ятн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 гран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т;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hAnsi="Times New Roman" w:cs="Times New Roman"/>
          <w:color w:val="000000"/>
          <w:sz w:val="24"/>
          <w:szCs w:val="24"/>
        </w:rPr>
        <w:t>ор О.О.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тановл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68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і).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Pr="00750E93" w:rsidRDefault="00A30F13">
      <w:pPr>
        <w:spacing w:after="19" w:line="160" w:lineRule="exact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pict>
          <v:shape id="_x0000_s1031" type="#_x0000_t75" style="position:absolute;margin-left:90pt;margin-top:3.65pt;width:241.95pt;height:181.35pt;z-index:-251653120" wrapcoords="-35 0 -35 21554 21600 21554 21600 0 -35 0">
            <v:imagedata r:id="rId9" o:title=""/>
            <w10:wrap type="tight"/>
          </v:shape>
        </w:pic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6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ворч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й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до</w:t>
      </w:r>
      <w:r>
        <w:rPr>
          <w:rFonts w:ascii="Times New Roman" w:hAnsi="Times New Roman" w:cs="Times New Roman"/>
          <w:color w:val="0000FF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color w:val="0000FF"/>
          <w:sz w:val="28"/>
          <w:szCs w:val="28"/>
        </w:rPr>
        <w:t>бок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>пое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z w:val="28"/>
          <w:szCs w:val="28"/>
        </w:rPr>
        <w:t>а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:rsidR="00A30F13" w:rsidRDefault="00A30F13">
      <w:pPr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2007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ські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авці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айш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евідомий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вірш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Волод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азеті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омад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1919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азвою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Романи</w:t>
      </w: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27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Третя Рота (1926–30; 1942;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1959 — 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1960)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Червоногв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рдіє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ь (193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–40; віршован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30F13" w:rsidRDefault="00A30F13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Вірші</w:t>
      </w: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7" w:lineRule="auto"/>
        <w:ind w:left="708" w:right="56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ілі акації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вісти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Вас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</w:p>
    <w:p w:rsidR="00A30F13" w:rsidRDefault="00A30F13">
      <w:pPr>
        <w:spacing w:before="8" w:line="247" w:lineRule="auto"/>
        <w:ind w:left="708" w:right="50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сь точить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анівна</w:t>
      </w:r>
    </w:p>
    <w:p w:rsidR="00A30F13" w:rsidRDefault="00A30F13">
      <w:pPr>
        <w:spacing w:line="247" w:lineRule="auto"/>
        <w:ind w:left="708" w:right="55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Гей,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’яні мої небокраї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Дні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рельстан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До 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</w:p>
    <w:p w:rsidR="00A30F13" w:rsidRDefault="00A30F13">
      <w:pPr>
        <w:spacing w:before="8" w:line="246" w:lineRule="auto"/>
        <w:ind w:left="708" w:right="4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не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 крига на Дні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рі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Зима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ало</w:t>
      </w:r>
    </w:p>
    <w:p w:rsidR="00A30F13" w:rsidRDefault="00A30F13">
      <w:pPr>
        <w:spacing w:before="8" w:line="247" w:lineRule="auto"/>
        <w:ind w:left="708" w:right="47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Люблю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 та 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 її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 люб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1944)</w:t>
      </w:r>
    </w:p>
    <w:p w:rsidR="00A30F13" w:rsidRDefault="00A30F13">
      <w:pPr>
        <w:spacing w:line="247" w:lineRule="auto"/>
        <w:ind w:left="708" w:right="75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Марії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інь</w:t>
      </w:r>
    </w:p>
    <w:p w:rsidR="00A30F13" w:rsidRDefault="00A30F13">
      <w:pPr>
        <w:spacing w:line="247" w:lineRule="auto"/>
        <w:ind w:left="708" w:right="67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Солов’їні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алі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Степ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</w:p>
    <w:p w:rsidR="00A30F13" w:rsidRDefault="00A30F13">
      <w:pPr>
        <w:spacing w:line="247" w:lineRule="auto"/>
        <w:ind w:left="708" w:right="46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тя рота (П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Бе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ощадно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Хлопчик</w:t>
      </w:r>
    </w:p>
    <w:p w:rsidR="00A30F13" w:rsidRDefault="00A30F13">
      <w:pPr>
        <w:spacing w:before="8" w:line="247" w:lineRule="auto"/>
        <w:ind w:left="708" w:right="46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Хто в рід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ї тепло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є </w:t>
      </w: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’ят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</w:p>
    <w:p w:rsidR="00A30F13" w:rsidRDefault="00A30F13">
      <w:pPr>
        <w:spacing w:before="8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Wingdings" w:hAnsi="Wingdings" w:cs="Wingdings"/>
          <w:color w:val="000000"/>
          <w:spacing w:val="-29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 люб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тебе,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A30F13" w:rsidRDefault="00A30F13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66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1917 рік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(1921)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іра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192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ітчи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 (1949)</w:t>
      </w:r>
    </w:p>
    <w:p w:rsidR="00A30F13" w:rsidRDefault="00A30F13">
      <w:pPr>
        <w:ind w:left="708" w:right="58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1943)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1928–1929)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1931)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ДПУ</w:t>
      </w:r>
    </w:p>
    <w:p w:rsidR="00A30F13" w:rsidRDefault="00A30F13">
      <w:pPr>
        <w:ind w:left="708" w:right="37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Заліз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иця (192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–1924;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ея з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’я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Мазепа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A30F13" w:rsidRDefault="00A30F13">
      <w:pPr>
        <w:ind w:left="708" w:right="66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(1930)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(1922)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озгром</w:t>
      </w:r>
    </w:p>
    <w:p w:rsidR="00A30F13" w:rsidRDefault="00A30F13">
      <w:pPr>
        <w:ind w:left="708" w:right="51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озстріл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не 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зсм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ртя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1960) </w:t>
      </w: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194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</w:t>
      </w:r>
      <w:r>
        <w:rPr>
          <w:rFonts w:ascii="Wingdings" w:hAnsi="Wingdings" w:cs="Wingdings"/>
          <w:color w:val="000000"/>
          <w:spacing w:val="47"/>
          <w:sz w:val="20"/>
          <w:szCs w:val="2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Червона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</w:p>
    <w:p w:rsidR="00A30F13" w:rsidRDefault="00A30F13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61" w:right="-2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Джер</w:t>
      </w:r>
      <w:r>
        <w:rPr>
          <w:rFonts w:ascii="Times New Roman" w:hAnsi="Times New Roman" w:cs="Times New Roman"/>
          <w:i/>
          <w:iCs/>
          <w:color w:val="0000FF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ло: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https://on</w:t>
      </w:r>
      <w:r>
        <w:rPr>
          <w:rFonts w:ascii="Times New Roman" w:hAnsi="Times New Roman" w:cs="Times New Roman"/>
          <w:i/>
          <w:iCs/>
          <w:color w:val="0000FF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yart.org.ua/biograph</w:t>
      </w:r>
      <w:r>
        <w:rPr>
          <w:rFonts w:ascii="Times New Roman" w:hAnsi="Times New Roman" w:cs="Times New Roman"/>
          <w:i/>
          <w:iCs/>
          <w:color w:val="0000FF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color w:val="0000FF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-po</w:t>
      </w:r>
      <w:r>
        <w:rPr>
          <w:rFonts w:ascii="Times New Roman" w:hAnsi="Times New Roman" w:cs="Times New Roman"/>
          <w:i/>
          <w:iCs/>
          <w:color w:val="0000FF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ts-and</w:t>
      </w:r>
      <w:r>
        <w:rPr>
          <w:rFonts w:ascii="Times New Roman" w:hAnsi="Times New Roman" w:cs="Times New Roman"/>
          <w:i/>
          <w:iCs/>
          <w:color w:val="0000FF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wri</w:t>
      </w:r>
      <w:r>
        <w:rPr>
          <w:rFonts w:ascii="Times New Roman" w:hAnsi="Times New Roman" w:cs="Times New Roman"/>
          <w:i/>
          <w:iCs/>
          <w:color w:val="0000FF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ers/sosyura-v</w:t>
      </w:r>
      <w:r>
        <w:rPr>
          <w:rFonts w:ascii="Times New Roman" w:hAnsi="Times New Roman" w:cs="Times New Roman"/>
          <w:i/>
          <w:iCs/>
          <w:color w:val="0000FF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lodym</w:t>
      </w:r>
      <w:r>
        <w:rPr>
          <w:rFonts w:ascii="Times New Roman" w:hAnsi="Times New Roman" w:cs="Times New Roman"/>
          <w:i/>
          <w:iCs/>
          <w:color w:val="0000FF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r-biografiya/</w:t>
      </w:r>
    </w:p>
    <w:p w:rsidR="00A30F13" w:rsidRDefault="00A30F13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7</w:t>
      </w:r>
      <w:r>
        <w:rPr>
          <w:rFonts w:ascii="Times New Roman" w:hAnsi="Times New Roman" w:cs="Times New Roman"/>
          <w:color w:val="0000FF"/>
          <w:sz w:val="28"/>
          <w:szCs w:val="28"/>
        </w:rPr>
        <w:t>. Ід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0000FF"/>
          <w:sz w:val="28"/>
          <w:szCs w:val="28"/>
        </w:rPr>
        <w:t>ал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л</w:t>
      </w:r>
      <w:r>
        <w:rPr>
          <w:rFonts w:ascii="Times New Roman" w:hAnsi="Times New Roman" w:cs="Times New Roman"/>
          <w:color w:val="0000FF"/>
          <w:sz w:val="28"/>
          <w:szCs w:val="28"/>
        </w:rPr>
        <w:t>іри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ч</w:t>
      </w:r>
      <w:r>
        <w:rPr>
          <w:rFonts w:ascii="Times New Roman" w:hAnsi="Times New Roman" w:cs="Times New Roman"/>
          <w:color w:val="0000FF"/>
          <w:sz w:val="28"/>
          <w:szCs w:val="28"/>
        </w:rPr>
        <w:t>но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color w:val="0000FF"/>
          <w:sz w:val="28"/>
          <w:szCs w:val="28"/>
        </w:rPr>
        <w:t>е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оя в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і</w:t>
      </w:r>
      <w:r>
        <w:rPr>
          <w:rFonts w:ascii="Times New Roman" w:hAnsi="Times New Roman" w:cs="Times New Roman"/>
          <w:color w:val="0000FF"/>
          <w:sz w:val="28"/>
          <w:szCs w:val="28"/>
        </w:rPr>
        <w:t>нти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ній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лі</w:t>
      </w:r>
      <w:r>
        <w:rPr>
          <w:rFonts w:ascii="Times New Roman" w:hAnsi="Times New Roman" w:cs="Times New Roman"/>
          <w:color w:val="0000FF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z w:val="28"/>
          <w:szCs w:val="28"/>
        </w:rPr>
        <w:t>ці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В. </w:t>
      </w:r>
      <w:r>
        <w:rPr>
          <w:rFonts w:ascii="Times New Roman" w:hAnsi="Times New Roman" w:cs="Times New Roman"/>
          <w:color w:val="0000FF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color w:val="0000FF"/>
          <w:sz w:val="28"/>
          <w:szCs w:val="28"/>
        </w:rPr>
        <w:t>осю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color w:val="0000FF"/>
          <w:sz w:val="28"/>
          <w:szCs w:val="28"/>
        </w:rPr>
        <w:t>и</w:t>
      </w:r>
    </w:p>
    <w:p w:rsidR="00A30F13" w:rsidRDefault="00A30F13">
      <w:pPr>
        <w:spacing w:after="20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тна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стилю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алка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ттів,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пальн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Джерело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вже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героя,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герої,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особливостях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Його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ість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імом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мляво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ті,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 висока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отво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еність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особистості,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аря,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чого,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ісь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істо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відмі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ності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автора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героєм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поезії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арактерн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терігається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ість згаданих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особливост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свідчить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спогад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жини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ерше 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айомство: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якої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анір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ростяг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-жіно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сива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мою...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Золот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ччя.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ні,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ні,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соняч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кі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очі,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м'як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зір...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втоми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иля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я... Пригад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рні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вправи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робили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ивою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остать. Гром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ська вій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зр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била поета 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жні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воєд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їтих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чний 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ємо,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сказат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ичний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овніше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розкр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иці.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ювач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очої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стихі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, лір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чний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герой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ттєвій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ось</w:t>
      </w:r>
    </w:p>
    <w:p w:rsidR="00A30F13" w:rsidRDefault="00A30F13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30F13" w:rsidRDefault="00A30F13">
      <w:pPr>
        <w:spacing w:before="17"/>
        <w:ind w:left="1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марн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исота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кає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одить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свій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ідеал.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бавл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ародниц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ттєв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-еро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чна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ія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 (згад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ймо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бовні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рії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автобіогр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фічно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романі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етя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янка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ія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В.Со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оїсь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ості,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еором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тю під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любов до неземн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висот.</w:t>
      </w:r>
    </w:p>
    <w:p w:rsidR="00A30F13" w:rsidRDefault="00A30F13">
      <w:pPr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бові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лює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подіваних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ек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які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шої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ефект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ючи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лодійністю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шевністю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віршованого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 водночас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ючи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собі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обли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тріш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енергію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вій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дотик нія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елект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чній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жили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стою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орі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епл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вітер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жил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Лиш 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як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рці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агнет..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30F13" w:rsidRDefault="00A30F13">
      <w:pPr>
        <w:tabs>
          <w:tab w:val="left" w:pos="1917"/>
          <w:tab w:val="left" w:pos="2994"/>
          <w:tab w:val="left" w:pos="3358"/>
          <w:tab w:val="left" w:pos="5461"/>
          <w:tab w:val="left" w:pos="6595"/>
          <w:tab w:val="left" w:pos="7514"/>
        </w:tabs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ттєв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ерот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неором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автора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отворю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z w:val="24"/>
          <w:szCs w:val="24"/>
        </w:rPr>
        <w:t>ться, обожн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сяг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своїй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силі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ічних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штабів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можна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ледіти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ію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иць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міфологі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світоспр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ям). 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ктерна в 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сі поезія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Гля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 я 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море,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чари..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2836" w:right="27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Може, це не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не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тарні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ри, не кармін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й, а 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.. Може, це не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є волос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</w:p>
    <w:p w:rsidR="00A30F13" w:rsidRDefault="00A30F13">
      <w:pPr>
        <w:ind w:left="283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і так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кий 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нім 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..</w:t>
      </w:r>
    </w:p>
    <w:p w:rsidR="00A30F13" w:rsidRDefault="00A30F13">
      <w:pPr>
        <w:spacing w:line="239" w:lineRule="auto"/>
        <w:ind w:left="2836" w:right="25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воно 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жно сплело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 Тиш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не, тіл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м. Море,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оє мор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я –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вої обі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ми, молодим дельфі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лів ряди.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 мою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 моє вийми</w:t>
      </w:r>
    </w:p>
    <w:p w:rsidR="00A30F13" w:rsidRDefault="00A30F13">
      <w:pPr>
        <w:spacing w:line="238" w:lineRule="auto"/>
        <w:ind w:left="283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 Оріоном рві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віти.</w:t>
      </w:r>
    </w:p>
    <w:p w:rsidR="00A30F13" w:rsidRDefault="00A30F13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ттєвість,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вність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я, сяг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космічних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табів,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ає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вості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її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тепло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 забез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лотом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алкого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органіч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поєд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любов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даймо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такі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ії,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ав..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арії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омножити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й...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тощо.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теж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сказати про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єдність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ичного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героя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в'яз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спогади 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вав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іноді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ками.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олай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вича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льгарн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гою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небо, сонце,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нє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тя,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летене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олоте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іжки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які поспішаю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милого.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втіле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очі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валися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ьоо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Марії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(так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 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ом, за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оїм ім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ям 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вся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 жі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очої, жі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очої благородної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297pt;margin-top:33.1pt;width:152.25pt;height:127.5pt;z-index:-251652096" wrapcoords="-106 0 -106 21473 21600 21473 21600 0 -106 0">
            <v:imagedata r:id="rId10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такою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 нами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збідн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ною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осягнемо її істо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ні грані.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before="20"/>
        <w:ind w:left="708" w:right="-2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8</w:t>
      </w:r>
      <w:r>
        <w:rPr>
          <w:rFonts w:ascii="Times New Roman" w:hAnsi="Times New Roman" w:cs="Times New Roman"/>
          <w:color w:val="0000FF"/>
          <w:sz w:val="28"/>
          <w:szCs w:val="28"/>
        </w:rPr>
        <w:t>. Во</w:t>
      </w:r>
      <w:r>
        <w:rPr>
          <w:rFonts w:ascii="Times New Roman" w:hAnsi="Times New Roman" w:cs="Times New Roman"/>
          <w:color w:val="0000FF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color w:val="0000FF"/>
          <w:sz w:val="28"/>
          <w:szCs w:val="28"/>
        </w:rPr>
        <w:t>оди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ир 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color w:val="0000FF"/>
          <w:sz w:val="28"/>
          <w:szCs w:val="28"/>
        </w:rPr>
        <w:t>ос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color w:val="0000FF"/>
          <w:sz w:val="28"/>
          <w:szCs w:val="28"/>
        </w:rPr>
        <w:t>ра: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«</w:t>
      </w:r>
      <w:r>
        <w:rPr>
          <w:rFonts w:ascii="Times New Roman" w:hAnsi="Times New Roman" w:cs="Times New Roman"/>
          <w:color w:val="0000FF"/>
          <w:sz w:val="28"/>
          <w:szCs w:val="28"/>
        </w:rPr>
        <w:t>Я –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оет 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ро</w:t>
      </w:r>
      <w:r>
        <w:rPr>
          <w:rFonts w:ascii="Times New Roman" w:hAnsi="Times New Roman" w:cs="Times New Roman"/>
          <w:color w:val="0000FF"/>
          <w:sz w:val="28"/>
          <w:szCs w:val="28"/>
        </w:rPr>
        <w:t>б</w:t>
      </w:r>
      <w:r>
        <w:rPr>
          <w:rFonts w:ascii="Times New Roman" w:hAnsi="Times New Roman" w:cs="Times New Roman"/>
          <w:color w:val="0000FF"/>
          <w:spacing w:val="1"/>
          <w:sz w:val="28"/>
          <w:szCs w:val="28"/>
        </w:rPr>
        <w:t>і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FF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color w:val="0000FF"/>
          <w:sz w:val="28"/>
          <w:szCs w:val="28"/>
        </w:rPr>
        <w:t>ої</w:t>
      </w:r>
      <w:r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>рані…»</w:t>
      </w:r>
    </w:p>
    <w:p w:rsidR="00A30F13" w:rsidRPr="00750E9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 w:rsidP="00750E93">
      <w:pPr>
        <w:ind w:left="360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Суд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бов</w:t>
      </w:r>
    </w:p>
    <w:p w:rsidR="00A30F13" w:rsidRDefault="00A30F13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дськість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ашої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ерших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числах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січня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ня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hyperlink r:id="rId11"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Во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л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од</w:t>
        </w:r>
        <w:r>
          <w:rPr>
            <w:rFonts w:ascii="Times New Roman" w:hAnsi="Times New Roman" w:cs="Times New Roman"/>
            <w:b/>
            <w:bCs/>
            <w:color w:val="000000"/>
            <w:spacing w:val="1"/>
            <w:w w:val="99"/>
            <w:sz w:val="24"/>
            <w:szCs w:val="24"/>
          </w:rPr>
          <w:t>и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м</w:t>
        </w:r>
        <w:r>
          <w:rPr>
            <w:rFonts w:ascii="Times New Roman" w:hAnsi="Times New Roman" w:cs="Times New Roman"/>
            <w:b/>
            <w:bCs/>
            <w:color w:val="000000"/>
            <w:spacing w:val="1"/>
            <w:w w:val="99"/>
            <w:sz w:val="24"/>
            <w:szCs w:val="24"/>
          </w:rPr>
          <w:t>и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р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5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М</w:t>
        </w:r>
        <w:r>
          <w:rPr>
            <w:rFonts w:ascii="Times New Roman" w:hAnsi="Times New Roman" w:cs="Times New Roman"/>
            <w:b/>
            <w:bCs/>
            <w:color w:val="000000"/>
            <w:spacing w:val="-1"/>
            <w:w w:val="99"/>
            <w:sz w:val="24"/>
            <w:szCs w:val="24"/>
          </w:rPr>
          <w:t>и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к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л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а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й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в</w:t>
        </w:r>
        <w:r>
          <w:rPr>
            <w:rFonts w:ascii="Times New Roman" w:hAnsi="Times New Roman" w:cs="Times New Roman"/>
            <w:b/>
            <w:bCs/>
            <w:color w:val="000000"/>
            <w:spacing w:val="1"/>
            <w:w w:val="99"/>
            <w:sz w:val="24"/>
            <w:szCs w:val="24"/>
          </w:rPr>
          <w:t>и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ча</w:t>
        </w:r>
        <w:r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С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ос</w:t>
        </w:r>
        <w:r>
          <w:rPr>
            <w:rFonts w:ascii="Times New Roman" w:hAnsi="Times New Roman" w:cs="Times New Roman"/>
            <w:b/>
            <w:bCs/>
            <w:color w:val="000000"/>
            <w:spacing w:val="-1"/>
            <w:w w:val="99"/>
            <w:sz w:val="24"/>
            <w:szCs w:val="24"/>
          </w:rPr>
          <w:t>ю</w:t>
        </w:r>
        <w:r>
          <w:rPr>
            <w:rFonts w:ascii="Times New Roman" w:hAnsi="Times New Roman" w:cs="Times New Roman"/>
            <w:b/>
            <w:bCs/>
            <w:color w:val="000000"/>
            <w:w w:val="99"/>
            <w:sz w:val="24"/>
            <w:szCs w:val="24"/>
          </w:rPr>
          <w:t>р</w:t>
        </w:r>
        <w:r>
          <w:rPr>
            <w:rFonts w:ascii="Times New Roman" w:hAnsi="Times New Roman" w:cs="Times New Roman"/>
            <w:b/>
            <w:bCs/>
            <w:color w:val="000000"/>
            <w:spacing w:val="4"/>
            <w:w w:val="99"/>
            <w:sz w:val="24"/>
            <w:szCs w:val="24"/>
          </w:rPr>
          <w:t>и</w:t>
        </w:r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,</w:t>
        </w:r>
        <w:r>
          <w:rPr>
            <w:rFonts w:ascii="Times New Roman" w:hAnsi="Times New Roman" w:cs="Times New Roman"/>
            <w:color w:val="000000"/>
            <w:spacing w:val="5"/>
            <w:sz w:val="24"/>
            <w:szCs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айт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нших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 най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лі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иків 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дів ми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лого 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адця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 століт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A30F13" w:rsidRDefault="00A30F13">
      <w:pPr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відвертого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співця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агород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сокими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ядов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віршів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1947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стоїли Сталі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ії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шого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еня.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віршем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ієї збі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і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мим пое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 чот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дне 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ще.</w:t>
      </w: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...Час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біжи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мно.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ню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ється.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рається невп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лином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світі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но, як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Ніколи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гірсь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вівщ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млив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гірсь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річкою,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городж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ною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зь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дорогою,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стояла 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яна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едня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школа.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старшокл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 жодного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ської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мови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ри,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 мініат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ерів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ища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запам’ят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жди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аво,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зп</w:t>
      </w:r>
      <w:r>
        <w:rPr>
          <w:rFonts w:ascii="Times New Roman" w:hAnsi="Times New Roman" w:cs="Times New Roman"/>
          <w:color w:val="000000"/>
          <w:sz w:val="24"/>
          <w:szCs w:val="24"/>
        </w:rPr>
        <w:t>овідала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авчання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ївсь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вному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итеті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ченка,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юючі,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трічі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Остапом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ею,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айлом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льмахом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поета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-кла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Максимом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влом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ою,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дрієм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Малиш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 особливо з Володимир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ось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ванів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ній обклад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нці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графі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-пей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тріаль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раю лір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Володимира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юри.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Збір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віршів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Щоб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міл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клала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 собою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стіл.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’ять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тала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гарні,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ніжні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ші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любленого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оета. Тоді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ні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апали 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окре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 стро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 w:rsidP="00750E93">
      <w:pPr>
        <w:spacing w:line="239" w:lineRule="auto"/>
        <w:ind w:left="2880" w:right="382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Шаллю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зорі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лотої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цвіте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дали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а.</w:t>
      </w:r>
    </w:p>
    <w:p w:rsidR="00A30F13" w:rsidRDefault="00A30F13" w:rsidP="00750E93">
      <w:pPr>
        <w:spacing w:line="239" w:lineRule="auto"/>
        <w:ind w:left="2116" w:right="-20"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Надзвичайно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сподобал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ис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ь,</w:t>
      </w:r>
    </w:p>
    <w:p w:rsidR="00A30F13" w:rsidRDefault="00A30F13">
      <w:pPr>
        <w:ind w:left="2836" w:right="311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дивною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музи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слова,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чною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щиріс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ю:</w:t>
      </w:r>
    </w:p>
    <w:p w:rsidR="00A30F13" w:rsidRDefault="00A30F13">
      <w:pPr>
        <w:ind w:left="2836" w:right="369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Щоб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му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Віч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рц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вод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уки,</w:t>
      </w:r>
    </w:p>
    <w:p w:rsidR="00A30F13" w:rsidRDefault="00A30F13">
      <w:pPr>
        <w:ind w:left="283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о.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декла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далося,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ієї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ьо до кож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з нас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ртав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 поет: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2836" w:right="289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Юначе!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Хай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неї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сміх,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ози,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заги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у...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ось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кані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шли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 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лися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своєю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вчитель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еї.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ла така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ебо.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голосі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аже нам: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Діт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hAnsi="Times New Roman" w:cs="Times New Roman"/>
          <w:color w:val="000000"/>
          <w:sz w:val="24"/>
          <w:szCs w:val="24"/>
        </w:rPr>
        <w:t>міть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color w:val="000000"/>
          <w:sz w:val="24"/>
          <w:szCs w:val="24"/>
        </w:rPr>
        <w:t>рийте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сторін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ьського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Заклейте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сього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воріла.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апала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глибока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иша.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юбов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ішла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овіл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но, 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тіли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її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лечі.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знали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чого.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х поетів,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цьк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ьки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авіть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 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зі,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внева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далекого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1941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м світ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осні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бомби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їв,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томир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міста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Вітчизняна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олайо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місті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Києв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акого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пав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її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ахисник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-доброволь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Свої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 читав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також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фабри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аводів.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’ят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рвоній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площі,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нині 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трак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айдан,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ттям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авнозвіс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віршованого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ервоноарміє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дянсь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якої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Володимир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Ці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імпров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береглися.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ось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їх на 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без твердої 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ки зап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 і відр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 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тнім.</w:t>
      </w: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сні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1941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року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аркові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шла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чка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 Сосюри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рвоним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еї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війш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шість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віршів.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певне,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ері.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 проводів до 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а, 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вящ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бороть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рогом: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3263" w:right="349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кругом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крилаті,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бл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китна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тонка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лежить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автоматі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Смугла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рука.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оджає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сина</w:t>
      </w:r>
    </w:p>
    <w:p w:rsidR="00A30F13" w:rsidRDefault="00A30F13">
      <w:pPr>
        <w:ind w:left="3263" w:right="332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поче: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жнім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бу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заході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гармати</w:t>
      </w:r>
    </w:p>
    <w:p w:rsidR="00A30F13" w:rsidRDefault="00A30F13">
      <w:pPr>
        <w:ind w:left="3263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дуть,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гуд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гудуть...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39" w:lineRule="auto"/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рцем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итин</w:t>
      </w:r>
      <w:r>
        <w:rPr>
          <w:rFonts w:ascii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молодості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їв,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про,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ін</w:t>
      </w:r>
    </w:p>
    <w:p w:rsidR="00A30F13" w:rsidRDefault="00A30F13">
      <w:pPr>
        <w:spacing w:after="17" w:line="160" w:lineRule="exact"/>
        <w:rPr>
          <w:rFonts w:ascii="Times New Roman" w:hAnsi="Times New Roman" w:cs="Times New Roman"/>
          <w:sz w:val="16"/>
          <w:szCs w:val="16"/>
        </w:rPr>
      </w:pPr>
    </w:p>
    <w:p w:rsidR="00A30F13" w:rsidRDefault="00A30F13">
      <w:pPr>
        <w:ind w:left="1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жорст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кі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айди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ло.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ваючи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столи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 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шкирії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оетич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івська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бов.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дч</w:t>
      </w:r>
      <w:r>
        <w:rPr>
          <w:rFonts w:ascii="Times New Roman" w:hAnsi="Times New Roman" w:cs="Times New Roman"/>
          <w:color w:val="000000"/>
          <w:sz w:val="24"/>
          <w:szCs w:val="24"/>
        </w:rPr>
        <w:t>енням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 рядк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3263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прийду</w:t>
      </w:r>
    </w:p>
    <w:p w:rsidR="00A30F13" w:rsidRDefault="00A30F13">
      <w:pPr>
        <w:ind w:left="3263" w:right="343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годи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радісну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ідн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упаду</w:t>
      </w:r>
    </w:p>
    <w:p w:rsidR="00A30F13" w:rsidRDefault="00A30F13">
      <w:pPr>
        <w:ind w:left="3263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поцілую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землю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у.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9pt;margin-top:11.2pt;width:113.25pt;height:153.75pt;z-index:-251651072" wrapcoords="-143 0 -143 21495 21600 21495 21600 0 -143 0">
            <v:imagedata r:id="rId12" o:title=""/>
            <w10:wrap type="tight"/>
          </v:shape>
        </w:pic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Можна сказати про те, що ось ця мініатюра стала в майбутньому прообразом його класичного, неповторного вірша «Любіть Україну». Поет все рветься на згорьовану Україну – на фронт або в партизани. Він у жовтні 1942 року їде на літературні виступи до Москви. Там докладає багато зусиль, щоб здійснилися його наміри. Однак Сосюру на фронт не відпускають. Його залишили працювати в Українському радіокомітеті і в Українському партизанському штабі. Та поет не заспокоївся. І в 1943 році задовольняючи настійливі домагання Володимира Сосюри, його направляють у розпорядження Політуправління фронтів, які вели бої за Україну.</w: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Цього року засновується фронтова газета «За честь Батьківщини». До складу її редакції з письменниками Андрієм Малишком,</w:t>
      </w:r>
      <w:r w:rsidRPr="00750E93">
        <w:rPr>
          <w:rFonts w:ascii="Times New Roman" w:hAnsi="Times New Roman" w:cs="Times New Roman"/>
          <w:sz w:val="24"/>
          <w:szCs w:val="24"/>
        </w:rPr>
        <w:tab/>
        <w:t>Любомиром</w:t>
      </w:r>
      <w:r w:rsidRPr="00750E93">
        <w:rPr>
          <w:rFonts w:ascii="Times New Roman" w:hAnsi="Times New Roman" w:cs="Times New Roman"/>
          <w:sz w:val="24"/>
          <w:szCs w:val="24"/>
        </w:rPr>
        <w:tab/>
        <w:t>Дмитерком вводиться і Володимир Сосюра. Як військовий кореспондент він виїздить на фронт, зустрічається з воїнами, їм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читає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нові вірші.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Гармаші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однієї артилерійської частини (батареї) назвали його іменем гармату, з нею дійшли до Берліна. Хтось з бійців на стіні рейхстагу написав прізвище поета. Ось так впливала на бійців полум’яна поезія Володи</w:t>
      </w:r>
      <w:r>
        <w:rPr>
          <w:rFonts w:ascii="Times New Roman" w:hAnsi="Times New Roman" w:cs="Times New Roman"/>
          <w:sz w:val="24"/>
          <w:szCs w:val="24"/>
        </w:rPr>
        <w:t xml:space="preserve">мира Сосюри. </w:t>
      </w:r>
      <w:r w:rsidRPr="00750E93">
        <w:rPr>
          <w:rFonts w:ascii="Times New Roman" w:hAnsi="Times New Roman" w:cs="Times New Roman"/>
          <w:sz w:val="24"/>
          <w:szCs w:val="24"/>
        </w:rPr>
        <w:t>Уряд</w:t>
      </w:r>
      <w:r w:rsidRPr="00750E93">
        <w:rPr>
          <w:rFonts w:ascii="Times New Roman" w:hAnsi="Times New Roman" w:cs="Times New Roman"/>
          <w:sz w:val="24"/>
          <w:szCs w:val="24"/>
        </w:rPr>
        <w:tab/>
        <w:t>високо оцінив творчість поета, нагородив орденом бойового Червоного прапора.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Восени 1943 року він повертається на частково звільнену від фашистів Україну. На Заході ж гриміла і гриміла битва, а на Україні почалась відбудова зруйнованих підприємств, міст, сіл. На зруйнованому Хрещатику можна було побачити письменників Петра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Панча, Андрія Головка і серед них у військовій гімнастерці колишнього військового кореспондента, полковника Володимира Сосюру. Він розбирав стіни зруйнованих будинків, носив цеглу. Як весною річка наповнюється свіжою цілющою водою, отак наповнювалося радістю серце поета. І він, сповнений любові до рідного українського народу, на одному диханні написав вірш «Любіть Україну».</w:t>
      </w:r>
    </w:p>
    <w:p w:rsidR="00A30F13" w:rsidRDefault="00A30F13">
      <w:pPr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Тоді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Олек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ївська правд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нів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Леонід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Новиченко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газеті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Літер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tabs>
          <w:tab w:val="left" w:pos="696"/>
          <w:tab w:val="left" w:pos="1850"/>
          <w:tab w:val="left" w:pos="2402"/>
          <w:tab w:val="left" w:pos="2999"/>
          <w:tab w:val="left" w:pos="4663"/>
          <w:tab w:val="left" w:pos="6080"/>
          <w:tab w:val="left" w:pos="7006"/>
          <w:tab w:val="left" w:pos="7980"/>
        </w:tabs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вилі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ожного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трою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вір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олайов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пішов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світ.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вдовзі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він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переклад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мовою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ндром Прокоф’євим, а потім ще й 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олою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Ушаковим.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ірш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hAnsi="Times New Roman" w:cs="Times New Roman"/>
          <w:color w:val="000000"/>
          <w:sz w:val="24"/>
          <w:szCs w:val="24"/>
        </w:rPr>
        <w:t>граді,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Москві.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ворожості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 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народів.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деєю його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любов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ни. 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рогол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ав: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3121" w:right="194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Між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ніх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наро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адом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ним,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Сіяє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віками...</w:t>
      </w:r>
    </w:p>
    <w:p w:rsidR="00A30F13" w:rsidRDefault="00A30F13">
      <w:pPr>
        <w:ind w:left="3121" w:right="264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біть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Украї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рц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оїм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воїми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ді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ами.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родів,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раю, націо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оваж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інш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биш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народ!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 це відв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рто сказав Сос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ра. А 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анадто.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одила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ерша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овоє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када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мистецтва.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ського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Володимира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епло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москвичі,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їм подобал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 під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тьох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вмі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ортрети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лися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 вис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 завод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ської Армії...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2in;margin-top:87.1pt;width:162pt;height:117.45pt;z-index:-251650048" wrapcoords="-86 0 -86 21481 21600 21481 21600 0 -86 0">
            <v:imagedata r:id="rId13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вся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єва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трої,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Поет радів,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сподобал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сь.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радість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явила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ороткою.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Любіть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рочитав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кладі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ідео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ніст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чної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адянсь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 з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овою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освітою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ислився.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: патріо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вождя.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раю,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Цього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можна.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Зі столичних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пинати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 любов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рідного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ського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оета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Pr="00750E9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tabs>
          <w:tab w:val="left" w:pos="6201"/>
        </w:tabs>
        <w:ind w:left="177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Мали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.Сосюра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1948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р.</w:t>
      </w:r>
    </w:p>
    <w:p w:rsidR="00A30F13" w:rsidRDefault="00A30F13">
      <w:pPr>
        <w:spacing w:line="239" w:lineRule="auto"/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гого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ипн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ентраль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ніст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артії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адянсь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 Сою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газета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статтю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Лазара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Проти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ідеологіч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 перек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ірш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.Сосю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» 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ликає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вірші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юра.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такою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творчістю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ідпишет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дь-як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ського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 націо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аліс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ичного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ажімо,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етлюра,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ндера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.і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під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ягає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ю.</w:t>
      </w:r>
    </w:p>
    <w:p w:rsidR="00A30F13" w:rsidRDefault="00A30F13">
      <w:pPr>
        <w:spacing w:line="239" w:lineRule="auto"/>
        <w:ind w:left="-20" w:right="1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ентраль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гого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ипн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акц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ттю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авд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езп</w:t>
      </w:r>
      <w:r>
        <w:rPr>
          <w:rFonts w:ascii="Times New Roman" w:hAnsi="Times New Roman" w:cs="Times New Roman"/>
          <w:color w:val="000000"/>
          <w:sz w:val="24"/>
          <w:szCs w:val="24"/>
        </w:rPr>
        <w:t>рецеден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ті,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стаття</w:t>
      </w:r>
    </w:p>
    <w:p w:rsidR="00A30F13" w:rsidRDefault="00A30F13">
      <w:pPr>
        <w:spacing w:after="14" w:line="120" w:lineRule="exact"/>
        <w:rPr>
          <w:rFonts w:ascii="Times New Roman" w:hAnsi="Times New Roman" w:cs="Times New Roman"/>
          <w:sz w:val="12"/>
          <w:szCs w:val="12"/>
        </w:rPr>
      </w:pPr>
    </w:p>
    <w:p w:rsidR="00A30F13" w:rsidRDefault="00A30F13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свяч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ві,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додні</w:t>
      </w:r>
      <w:r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декади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вав лені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град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Звезд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0;margin-top:40.05pt;width:128.25pt;height:207pt;z-index:-251649024" wrapcoords="-126 0 -126 21522 21600 21522 21600 0 -126 0">
            <v:imagedata r:id="rId14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Різкій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іддано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цього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осюри. Діст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переклад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чам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видат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росі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ської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доби 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Прокоф’єву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Ушако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ипн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ттю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ідеологіч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» перед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всі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анські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газети,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обласні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міські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 союз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органі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-від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творчість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Газетярі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чи дош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оета.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могл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Каялася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 те, що 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лабки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Володимира Сосюри.</w:t>
      </w: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ітчи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hAnsi="Times New Roman" w:cs="Times New Roman"/>
          <w:color w:val="000000"/>
          <w:sz w:val="24"/>
          <w:szCs w:val="24"/>
        </w:rPr>
        <w:t>евому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роголо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ав: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У вірші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сю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дорогого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>ого патріо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 –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ашої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соціаліст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івщи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нської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їн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підстав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такої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оетом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ну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вав.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розпоч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мпанію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роти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отрі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собистостями,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отрі 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жорсток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свободи.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ворож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облен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вона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образі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осюри. 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кати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оетів,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одібн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 нього в інших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бліка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рміново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ані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стів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єва,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 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націо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нників.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 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ертий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равлін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исьмен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ири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обговорював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 вірш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кого ще не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азав,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шт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бі,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авіть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оюзн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 Сосю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 –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ламали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раїні,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азав,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 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равив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(йде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ніщо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</w:p>
    <w:p w:rsidR="00A30F13" w:rsidRDefault="00A30F13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тернаціо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альним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атн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ародів,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рясн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 вірили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 до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ття. 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цьо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 Новиц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Нович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ори,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котрі над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 вірш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боляче, що кри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 побр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пе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дрій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Малиш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епан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жанівс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Вони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вість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від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апл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олеги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сю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сьогод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 тал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Малишка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гого,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графом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 Степана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нівс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аздріст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ршики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арті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 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трію...</w:t>
      </w:r>
    </w:p>
    <w:p w:rsidR="00A30F13" w:rsidRDefault="00A30F13">
      <w:pPr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 постар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лися відз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итися борзописці П.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Моргаєн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та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дін.</w:t>
      </w: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евому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Вітч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разом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свою працю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ірші,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ся в квіт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сіяє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» та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віршів,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осюра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оспівав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красу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авіть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зії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отяг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ркоч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 вірш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Знов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елищем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 споглядаль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ою. Хоча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 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ім не так.</w:t>
      </w:r>
    </w:p>
    <w:p w:rsidR="00A30F13" w:rsidRDefault="00A30F13">
      <w:pPr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333pt;margin-top:105.6pt;width:137.25pt;height:206.25pt;z-index:-251648000" wrapcoords="-118 0 -118 21521 21600 21521 21600 0 -118 0">
            <v:imagedata r:id="rId8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сподівал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-літератор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апе</w:t>
      </w:r>
      <w:r>
        <w:rPr>
          <w:rFonts w:ascii="Times New Roman" w:hAnsi="Times New Roman" w:cs="Times New Roman"/>
          <w:color w:val="000000"/>
          <w:sz w:val="24"/>
          <w:szCs w:val="24"/>
        </w:rPr>
        <w:t>вно,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ісля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сес</w:t>
      </w:r>
      <w:r>
        <w:rPr>
          <w:rFonts w:ascii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вже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підніметься.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можна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ти. Недо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ророки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ні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жній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олайо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несправ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дари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 чим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чних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бірок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’ї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Біля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хт</w:t>
      </w:r>
      <w:r>
        <w:rPr>
          <w:rFonts w:ascii="Times New Roman" w:hAnsi="Times New Roman" w:cs="Times New Roman"/>
          <w:color w:val="000000"/>
          <w:sz w:val="24"/>
          <w:szCs w:val="24"/>
        </w:rPr>
        <w:t>и 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нах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сін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мелоді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Багатьом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х поет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випала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доля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ашою 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35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оргаєн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аробляючи гонорари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ртн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видань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творів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аїнсь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 жодного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роліз до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спогадів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икол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йовича Сосю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вже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леон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вори,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раніше з 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в. 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 блю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ірство!</w:t>
      </w:r>
    </w:p>
    <w:p w:rsidR="00A30F13" w:rsidRDefault="00A30F13">
      <w:pPr>
        <w:ind w:left="1" w:right="3484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геніаль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 Ше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нко. За неї стр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дав Сосюр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tabs>
          <w:tab w:val="left" w:pos="1231"/>
          <w:tab w:val="left" w:pos="1809"/>
          <w:tab w:val="left" w:pos="2917"/>
          <w:tab w:val="left" w:pos="3910"/>
          <w:tab w:val="left" w:pos="4795"/>
        </w:tabs>
        <w:ind w:left="1" w:right="35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лідок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деної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панії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 віршем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ені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ти за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лілі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від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свободи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 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пати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>родом,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 заз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ачив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осюра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своє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тя рот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Його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пляє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чий дріт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довії.</w:t>
      </w:r>
    </w:p>
    <w:p w:rsidR="00A30F13" w:rsidRDefault="00A30F13" w:rsidP="00750E93">
      <w:pPr>
        <w:tabs>
          <w:tab w:val="left" w:pos="9359"/>
        </w:tabs>
        <w:ind w:left="4860" w:right="-1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В.Сосюра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ружиною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арі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є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Гаврилівною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кінця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40-х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років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Майже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икола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живе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між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овною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свободою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 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зьк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Коміте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вної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Безп</w:t>
      </w:r>
      <w:r>
        <w:rPr>
          <w:rFonts w:ascii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иві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ають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 товариств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шаються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віддан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Поет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авро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аціо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аліст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 Його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ють,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Ось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зп</w:t>
      </w:r>
      <w:r>
        <w:rPr>
          <w:rFonts w:ascii="Times New Roman" w:hAnsi="Times New Roman" w:cs="Times New Roman"/>
          <w:color w:val="000000"/>
          <w:sz w:val="24"/>
          <w:szCs w:val="24"/>
        </w:rPr>
        <w:t>овів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ишній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ктора район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ої 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hAnsi="Times New Roman" w:cs="Times New Roman"/>
          <w:color w:val="000000"/>
          <w:sz w:val="24"/>
          <w:szCs w:val="24"/>
        </w:rPr>
        <w:t>а 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іста 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ої області Се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 Цв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нг.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тві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міста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аліно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шла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ерша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віршів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росі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ською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мовою.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Цанг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оспівав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лик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вождя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 Сталі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а. Звич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 ря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рк</w:t>
      </w:r>
      <w:r>
        <w:rPr>
          <w:rFonts w:ascii="Times New Roman" w:hAnsi="Times New Roman" w:cs="Times New Roman"/>
          <w:color w:val="000000"/>
          <w:sz w:val="24"/>
          <w:szCs w:val="24"/>
        </w:rPr>
        <w:t>а віршів.</w:t>
      </w:r>
    </w:p>
    <w:p w:rsidR="00A30F13" w:rsidRDefault="00A30F1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місті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вці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чині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біля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гір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иків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вивіш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афіша: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... 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деться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тріч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влом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ощадн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нгом,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також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 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Володимиром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Сосюрою: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ерші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два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 вн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ім’я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ри.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річ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багато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ан. Стояли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авіть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вла 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ощадного.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шов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алі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ша.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Усі 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свого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емля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любленого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він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стояв,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м почав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читати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ірші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отяг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ркоч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Знов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’явил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сльо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Його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лося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тнім.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дячні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горлівч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йбіл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кві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сю</w:t>
      </w:r>
      <w:r>
        <w:rPr>
          <w:rFonts w:ascii="Times New Roman" w:hAnsi="Times New Roman" w:cs="Times New Roman"/>
          <w:color w:val="000000"/>
          <w:sz w:val="24"/>
          <w:szCs w:val="24"/>
        </w:rPr>
        <w:t>рі.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ора Се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елі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али нових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вився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олодого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овив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щемким боле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вих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ні ще не </w:t>
      </w:r>
      <w:r>
        <w:rPr>
          <w:noProof/>
        </w:rPr>
        <w:pict>
          <v:shape id="_x0000_s1037" type="#_x0000_t75" style="position:absolute;left:0;text-align:left;margin-left:117pt;margin-top:90pt;width:209.25pt;height:111.75pt;z-index:-251646976;mso-position-horizontal-relative:text;mso-position-vertical-relative:text" wrapcoords="-77 0 -77 21455 21600 21455 21600 0 -77 0">
            <v:imagedata r:id="rId15" o:title=""/>
            <w10:wrap type="tight"/>
          </v:shape>
        </w:pic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Pr="00750E9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264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Рильський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1957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р.</w:t>
      </w:r>
    </w:p>
    <w:p w:rsidR="00A30F13" w:rsidRDefault="00A30F13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A30F13" w:rsidRDefault="00A30F1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Чорно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гранч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головою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аби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вія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ісля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рті Сталі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й 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новича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z w:val="24"/>
          <w:szCs w:val="24"/>
        </w:rPr>
        <w:t>рії на 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спо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ітрах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1953 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0F13" w:rsidRDefault="00A30F13">
      <w:pPr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ірш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овністю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білі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’ї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артії.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Після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з’ї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і 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ських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аборів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лася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жина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олодю.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Гаврилів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іяким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 твердять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сьогод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деякі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гі,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ератори,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тили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ди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ції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різні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ніс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ниці.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варти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щоб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ї</w:t>
      </w:r>
      <w:r>
        <w:rPr>
          <w:rFonts w:ascii="Times New Roman" w:hAnsi="Times New Roman" w:cs="Times New Roman"/>
          <w:color w:val="000000"/>
          <w:sz w:val="24"/>
          <w:szCs w:val="24"/>
        </w:rPr>
        <w:t>хні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імена. 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диниці.</w:t>
      </w:r>
    </w:p>
    <w:p w:rsidR="00A30F13" w:rsidRDefault="00A30F13">
      <w:pPr>
        <w:spacing w:line="239" w:lineRule="auto"/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мового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чора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авіт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шкан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іше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мій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люблен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поет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авр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лів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апросила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робочого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абіне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</w:p>
    <w:p w:rsidR="00A30F13" w:rsidRDefault="00A30F13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:rsidR="00A30F13" w:rsidRDefault="00A30F13">
      <w:pPr>
        <w:ind w:left="1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одаров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 фото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німки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оета.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зп</w:t>
      </w:r>
      <w:r>
        <w:rPr>
          <w:rFonts w:ascii="Times New Roman" w:hAnsi="Times New Roman" w:cs="Times New Roman"/>
          <w:color w:val="000000"/>
          <w:sz w:val="24"/>
          <w:szCs w:val="24"/>
        </w:rPr>
        <w:t>овіла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Марія Гаврилів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рочитала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’ять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окре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вірші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оета.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Поскаржила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єві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рні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еї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Максима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Володі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є. Піді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шла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шаф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яла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невого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старі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игор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 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аплакал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вона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ті,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мотня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Сосюри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 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ть 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ів.</w:t>
      </w:r>
    </w:p>
    <w:p w:rsidR="00A30F13" w:rsidRDefault="00A30F13">
      <w:pPr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січні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1965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ворів.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доров’я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впл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вірш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Любі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краї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остійне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дарних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аздрісн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лі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торів,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що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лися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сьогод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і.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арні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свіжий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мовий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ранок.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Поет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но.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Піді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шов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орел,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 від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оді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ність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 сказати: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аріє,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z w:val="24"/>
          <w:szCs w:val="24"/>
        </w:rPr>
        <w:t>м прощаю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30F13" w:rsidRDefault="00A30F13" w:rsidP="00750E93">
      <w:pPr>
        <w:ind w:left="1" w:right="-2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ьмого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січня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1965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лося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орване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фарк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ерце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олодим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осюри.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рість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своїй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оезії 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 і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залиш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вся для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ві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 молод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Над притихлим зимовим Києвом все летіли і летіли срібні сніжинки роями ось так, неначе</w:t>
      </w:r>
      <w:r w:rsidRPr="00750E93">
        <w:rPr>
          <w:rFonts w:ascii="Times New Roman" w:hAnsi="Times New Roman" w:cs="Times New Roman"/>
          <w:sz w:val="24"/>
          <w:szCs w:val="24"/>
        </w:rPr>
        <w:tab/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0E93">
        <w:rPr>
          <w:rFonts w:ascii="Times New Roman" w:hAnsi="Times New Roman" w:cs="Times New Roman"/>
          <w:sz w:val="24"/>
          <w:szCs w:val="24"/>
        </w:rPr>
        <w:t>чудових</w:t>
      </w:r>
      <w:r w:rsidRPr="00750E93">
        <w:rPr>
          <w:rFonts w:ascii="Times New Roman" w:hAnsi="Times New Roman" w:cs="Times New Roman"/>
          <w:sz w:val="24"/>
          <w:szCs w:val="24"/>
        </w:rPr>
        <w:tab/>
        <w:t>віршах</w:t>
      </w:r>
      <w:r w:rsidRPr="00750E93">
        <w:rPr>
          <w:rFonts w:ascii="Times New Roman" w:hAnsi="Times New Roman" w:cs="Times New Roman"/>
          <w:sz w:val="24"/>
          <w:szCs w:val="24"/>
        </w:rPr>
        <w:tab/>
        <w:t>поета.</w:t>
      </w:r>
      <w:r w:rsidRPr="00750E93">
        <w:rPr>
          <w:rFonts w:ascii="Times New Roman" w:hAnsi="Times New Roman" w:cs="Times New Roman"/>
          <w:sz w:val="24"/>
          <w:szCs w:val="24"/>
        </w:rPr>
        <w:tab/>
        <w:t>Вони пролітали над мовчазною і вічною домівкою – Байковим цвинтарем. Тут поволі опускалися, падали на замерзлу землю, на грудки. Падали холодні, запечалені. Над труною, в якій лежав втомлений соловей України Володимир Сосюра, стояли довкола зажурені родичі, його близькі друзі, письменник</w:t>
      </w:r>
      <w:r>
        <w:rPr>
          <w:rFonts w:ascii="Times New Roman" w:hAnsi="Times New Roman" w:cs="Times New Roman"/>
          <w:sz w:val="24"/>
          <w:szCs w:val="24"/>
        </w:rPr>
        <w:t xml:space="preserve">и, </w:t>
      </w:r>
      <w:r w:rsidRPr="00750E93">
        <w:rPr>
          <w:rFonts w:ascii="Times New Roman" w:hAnsi="Times New Roman" w:cs="Times New Roman"/>
          <w:sz w:val="24"/>
          <w:szCs w:val="24"/>
        </w:rPr>
        <w:t>вчені, військовослужбовці, громадські діячі столиці.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Тужив за улюбленим поетом, чуйною людиною Андрій Малишко. На віях застигли сльозинки невимовного болю. Із гіркотою думав про те, що ні за що били, картали співця. І чи простить це йому та іншім письменникам Сосюра?</w:t>
      </w:r>
    </w:p>
    <w:p w:rsidR="00A30F13" w:rsidRPr="00750E93" w:rsidRDefault="00A30F13" w:rsidP="00750E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Як справжній великий поет і людинолюбець він простив. У останньому своєму прозовому романі «Третя рота» він написав: «Я всім прощаю і всіх люблю».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Нам залишив Володимир Миколайович велику спадщину – понад 60 своїх книжок. Його шедевр «Любіть Україну» – то заповіт, то заклик нам всім серцем своїм і своїми ділами любити молоду незалежну Україну, зберігати і відроджувати національну культуру українського народу. Він був і залишився для нас великим учителем, громадянином, патріотом.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І сьогодні, коли одурені, ошукані західними «благодійниками» молоді поети пишуть якійсь недолугі твори без жодних розділових знаків, які не можна назвати віршами, повинні повернутися обличчям до класики, до українських цілющих джерел, до</w:t>
      </w:r>
    </w:p>
    <w:p w:rsidR="00A30F13" w:rsidRPr="00750E93" w:rsidRDefault="00A30F13" w:rsidP="00750E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0E93">
        <w:rPr>
          <w:rFonts w:ascii="Times New Roman" w:hAnsi="Times New Roman" w:cs="Times New Roman"/>
          <w:sz w:val="24"/>
          <w:szCs w:val="24"/>
        </w:rPr>
        <w:t>материнської співучої мови, до нашої народної змістовної, барвистої, хвилюючої народної пісні. Класична поезія – вічна, як наша земля, як небо над нею. Вічна і поезія нашого Сосюри. Молоді варто звертатися до творчості цього великого поета, вчитися у нього. Взірцем є його неперевершені ліричні вірші.</w:t>
      </w:r>
    </w:p>
    <w:p w:rsidR="00A30F13" w:rsidRDefault="00A30F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sectPr w:rsidR="00A30F13" w:rsidSect="00143AAA">
      <w:pgSz w:w="11906" w:h="16838"/>
      <w:pgMar w:top="1134" w:right="846" w:bottom="1134" w:left="1701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AAA"/>
    <w:rsid w:val="00143AAA"/>
    <w:rsid w:val="002857F5"/>
    <w:rsid w:val="00646379"/>
    <w:rsid w:val="00750E93"/>
    <w:rsid w:val="00A3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://uk.wikipedia.org/wiki/%D0%A1%D0%BE%D1%81%D1%8E%D1%80%D0%B0_%D0%92%D0%BE%D0%BB%D0%BE%D0%B4%D0%B8%D0%BC%D0%B8%D1%80_%D0%9C%D0%B8%D0%BA%D0%BE%D0%BB%D0%B0%D0%B9%D0%BE%D0%B2%D0%B8%D1%87" TargetMode="External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13</Pages>
  <Words>4726</Words>
  <Characters>26940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2017-12-29T07:26:00Z</dcterms:created>
  <dcterms:modified xsi:type="dcterms:W3CDTF">2017-12-29T07:41:00Z</dcterms:modified>
</cp:coreProperties>
</file>